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7E0F4E" w14:textId="52B2AA92" w:rsidR="009D4F4A" w:rsidRDefault="009D4F4A" w:rsidP="009D4F4A">
      <w:pPr>
        <w:autoSpaceDE w:val="0"/>
        <w:autoSpaceDN w:val="0"/>
        <w:adjustRightInd w:val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Załącznik nr </w:t>
      </w:r>
      <w:r w:rsidR="00A07106">
        <w:rPr>
          <w:rFonts w:ascii="Times New Roman" w:hAnsi="Times New Roman"/>
          <w:b/>
        </w:rPr>
        <w:t>2</w:t>
      </w:r>
    </w:p>
    <w:p w14:paraId="45C27F49" w14:textId="77777777" w:rsidR="009D4F4A" w:rsidRDefault="009D4F4A" w:rsidP="009D4F4A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</w:p>
    <w:p w14:paraId="1EB9C855" w14:textId="4C8CC568" w:rsidR="009D4F4A" w:rsidRPr="00D72375" w:rsidRDefault="009D4F4A" w:rsidP="009D4F4A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D72375">
        <w:rPr>
          <w:rFonts w:ascii="Times New Roman" w:hAnsi="Times New Roman"/>
          <w:b/>
        </w:rPr>
        <w:t xml:space="preserve">OŚWIADCZENIE O BRAKU OSOBOWYCH LUB KAPITAŁOWYCH </w:t>
      </w:r>
    </w:p>
    <w:p w14:paraId="5847179B" w14:textId="77777777" w:rsidR="009D4F4A" w:rsidRPr="00D72375" w:rsidRDefault="009D4F4A" w:rsidP="009D4F4A">
      <w:pPr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D72375">
        <w:rPr>
          <w:rFonts w:ascii="Times New Roman" w:hAnsi="Times New Roman"/>
          <w:b/>
        </w:rPr>
        <w:t>POWIĄZAŃ Z ZAMAWIAJĄCYM</w:t>
      </w:r>
    </w:p>
    <w:p w14:paraId="3A616E06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46C6B86B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509DAB59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4BC3644D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Nazwa wykonawcy..................................................................................................................... </w:t>
      </w:r>
    </w:p>
    <w:p w14:paraId="21EBB830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</w:p>
    <w:p w14:paraId="6B05D796" w14:textId="77777777" w:rsidR="009D4F4A" w:rsidRPr="00D72375" w:rsidRDefault="009D4F4A" w:rsidP="009D4F4A">
      <w:pPr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 w:rsidRPr="00D72375">
        <w:rPr>
          <w:rFonts w:ascii="Times New Roman" w:hAnsi="Times New Roman"/>
        </w:rPr>
        <w:t>Adres wykonawcy .......................................................................................................................</w:t>
      </w:r>
    </w:p>
    <w:p w14:paraId="5A2C80A3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784FE3D3" w14:textId="77777777" w:rsidR="009D4F4A" w:rsidRPr="00D72375" w:rsidRDefault="009D4F4A" w:rsidP="009D4F4A">
      <w:pPr>
        <w:autoSpaceDE w:val="0"/>
        <w:autoSpaceDN w:val="0"/>
        <w:adjustRightInd w:val="0"/>
        <w:rPr>
          <w:rFonts w:ascii="Times New Roman" w:hAnsi="Times New Roman"/>
        </w:rPr>
      </w:pPr>
    </w:p>
    <w:p w14:paraId="2BE40419" w14:textId="77777777" w:rsidR="009D4F4A" w:rsidRPr="00D72375" w:rsidRDefault="009D4F4A" w:rsidP="009D4F4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Oświadczam, iż nie jestem/ jestem  powiązany osobowo lub kapitałowo z Zamawiającym. Przez powiązania kapitałowe lub osobowe rozumie się wzajemne powiązania pomiędzy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 </w:t>
      </w:r>
    </w:p>
    <w:p w14:paraId="657E0307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uczestniczeniu w spółce jako wspólnik spółki cywilnej lub spółki osobowej; </w:t>
      </w:r>
    </w:p>
    <w:p w14:paraId="2E471C7B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posiadaniu co najmniej 10 % udziałów lub akcji; </w:t>
      </w:r>
    </w:p>
    <w:p w14:paraId="791C549A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>pełnieniu funkcji członka organu nadzorczego lub zarządzającego, prokurenta, pełnomocnika;</w:t>
      </w:r>
    </w:p>
    <w:p w14:paraId="4EE68172" w14:textId="77777777" w:rsidR="009D4F4A" w:rsidRPr="00D72375" w:rsidRDefault="009D4F4A" w:rsidP="009D4F4A">
      <w:pPr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D72375">
        <w:rPr>
          <w:rFonts w:ascii="Times New Roman" w:hAnsi="Times New Roman"/>
        </w:rPr>
        <w:t xml:space="preserve">pozostawaniu w związku małżeńskim, w stosunku pokrewieństwa lub powinowactwa w linii prostej, pokrewieństwa lub powinowactwa w linii bocznej do drugiego stopnia lub w stosunku przysposobienia, opieki lub kurateli. </w:t>
      </w:r>
    </w:p>
    <w:p w14:paraId="7C00C2A9" w14:textId="77777777" w:rsidR="009D4F4A" w:rsidRPr="00D72375" w:rsidRDefault="009D4F4A" w:rsidP="009D4F4A">
      <w:pPr>
        <w:rPr>
          <w:rFonts w:ascii="Times New Roman" w:hAnsi="Times New Roman"/>
        </w:rPr>
      </w:pPr>
    </w:p>
    <w:p w14:paraId="4438BBD7" w14:textId="77777777" w:rsidR="009D4F4A" w:rsidRPr="00D72375" w:rsidRDefault="009D4F4A" w:rsidP="009D4F4A">
      <w:pPr>
        <w:rPr>
          <w:rFonts w:ascii="Times New Roman" w:hAnsi="Times New Roman"/>
        </w:rPr>
      </w:pPr>
    </w:p>
    <w:p w14:paraId="4F8AF70E" w14:textId="77777777" w:rsidR="009D4F4A" w:rsidRDefault="009D4F4A" w:rsidP="009D4F4A"/>
    <w:p w14:paraId="2134A6A9" w14:textId="77777777" w:rsidR="009D4F4A" w:rsidRDefault="009D4F4A" w:rsidP="009D4F4A"/>
    <w:p w14:paraId="7BEA5B50" w14:textId="77777777" w:rsidR="009D4F4A" w:rsidRDefault="009D4F4A" w:rsidP="009D4F4A">
      <w:pPr>
        <w:pStyle w:val="Default"/>
        <w:rPr>
          <w:rFonts w:ascii="Calibri" w:hAnsi="Calibri" w:cs="Calibri"/>
        </w:rPr>
      </w:pPr>
    </w:p>
    <w:p w14:paraId="68BDF58F" w14:textId="77777777" w:rsidR="009D4F4A" w:rsidRDefault="009D4F4A" w:rsidP="009D4F4A">
      <w:pPr>
        <w:pStyle w:val="Default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……………………………………………………</w:t>
      </w:r>
    </w:p>
    <w:p w14:paraId="5A82658F" w14:textId="77777777" w:rsidR="009D4F4A" w:rsidRDefault="009D4F4A" w:rsidP="009D4F4A">
      <w:pPr>
        <w:pStyle w:val="Default"/>
        <w:jc w:val="center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 miejscowość</w:t>
      </w:r>
      <w:r>
        <w:rPr>
          <w:rFonts w:ascii="Calibri" w:hAnsi="Calibri" w:cs="Calibri"/>
          <w:sz w:val="22"/>
          <w:szCs w:val="22"/>
        </w:rPr>
        <w:t xml:space="preserve">, </w:t>
      </w:r>
      <w:r>
        <w:rPr>
          <w:rFonts w:ascii="Calibri" w:hAnsi="Calibri" w:cs="Calibri"/>
          <w:sz w:val="18"/>
          <w:szCs w:val="18"/>
        </w:rPr>
        <w:t>data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  <w:t>czytelny podpis osób uprawnionych</w:t>
      </w:r>
    </w:p>
    <w:p w14:paraId="577F0D64" w14:textId="77777777" w:rsidR="009D4F4A" w:rsidRPr="00325A12" w:rsidRDefault="009D4F4A" w:rsidP="009D4F4A">
      <w:pPr>
        <w:ind w:left="4956"/>
      </w:pPr>
      <w:r>
        <w:rPr>
          <w:sz w:val="18"/>
          <w:szCs w:val="18"/>
        </w:rPr>
        <w:t xml:space="preserve">             do reprezentowania </w:t>
      </w:r>
      <w:r>
        <w:t>w</w:t>
      </w:r>
      <w:r>
        <w:rPr>
          <w:sz w:val="18"/>
          <w:szCs w:val="18"/>
        </w:rPr>
        <w:t>ykonawcy</w:t>
      </w:r>
    </w:p>
    <w:p w14:paraId="4031AB7E" w14:textId="77777777" w:rsidR="009D4F4A" w:rsidRDefault="009D4F4A" w:rsidP="009D4F4A"/>
    <w:p w14:paraId="2E23CB14" w14:textId="77777777" w:rsidR="00CC7884" w:rsidRPr="009D4F4A" w:rsidRDefault="00CC7884" w:rsidP="009D4F4A"/>
    <w:sectPr w:rsidR="00CC7884" w:rsidRPr="009D4F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4226F2" w14:textId="77777777" w:rsidR="00D8405E" w:rsidRDefault="00D8405E" w:rsidP="00B91C45">
      <w:pPr>
        <w:spacing w:after="0" w:line="240" w:lineRule="auto"/>
      </w:pPr>
      <w:r>
        <w:separator/>
      </w:r>
    </w:p>
  </w:endnote>
  <w:endnote w:type="continuationSeparator" w:id="0">
    <w:p w14:paraId="2F13CAE2" w14:textId="77777777" w:rsidR="00D8405E" w:rsidRDefault="00D8405E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E8E69A" w14:textId="77777777" w:rsidR="00131F0D" w:rsidRDefault="00131F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ED9EB7" w14:textId="77777777" w:rsidR="00131F0D" w:rsidRDefault="00131F0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57CF3A" w14:textId="77777777" w:rsidR="00131F0D" w:rsidRDefault="00131F0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F98F58" w14:textId="77777777" w:rsidR="00D8405E" w:rsidRDefault="00D8405E" w:rsidP="00B91C45">
      <w:pPr>
        <w:spacing w:after="0" w:line="240" w:lineRule="auto"/>
      </w:pPr>
      <w:r>
        <w:separator/>
      </w:r>
    </w:p>
  </w:footnote>
  <w:footnote w:type="continuationSeparator" w:id="0">
    <w:p w14:paraId="7D39F3E2" w14:textId="77777777" w:rsidR="00D8405E" w:rsidRDefault="00D8405E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568E68" w14:textId="77777777" w:rsidR="00131F0D" w:rsidRDefault="00131F0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BFEC69" w14:textId="5E7D5D3D" w:rsidR="00B91C45" w:rsidRDefault="00A10082" w:rsidP="00131F0D">
    <w:pPr>
      <w:pStyle w:val="Nagwek"/>
      <w:spacing w:line="360" w:lineRule="auto"/>
      <w:jc w:val="center"/>
    </w:pPr>
    <w:r>
      <w:rPr>
        <w:noProof/>
      </w:rPr>
      <w:drawing>
        <wp:inline distT="0" distB="0" distL="0" distR="0" wp14:anchorId="204027FE" wp14:editId="584AEBC0">
          <wp:extent cx="5760122" cy="558021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122" cy="558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02923C" w14:textId="77777777" w:rsidR="00131F0D" w:rsidRDefault="00131F0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2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131F0D"/>
    <w:rsid w:val="0016323E"/>
    <w:rsid w:val="001D14F3"/>
    <w:rsid w:val="00510F4A"/>
    <w:rsid w:val="005A1862"/>
    <w:rsid w:val="00821F72"/>
    <w:rsid w:val="0093348D"/>
    <w:rsid w:val="009D4F4A"/>
    <w:rsid w:val="00A07106"/>
    <w:rsid w:val="00A10082"/>
    <w:rsid w:val="00A60F03"/>
    <w:rsid w:val="00B91C45"/>
    <w:rsid w:val="00C25C70"/>
    <w:rsid w:val="00CC7884"/>
    <w:rsid w:val="00D8405E"/>
    <w:rsid w:val="00E65891"/>
    <w:rsid w:val="00E9092E"/>
    <w:rsid w:val="00F5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1</TotalTime>
  <Pages>1</Pages>
  <Words>195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BTT</cp:lastModifiedBy>
  <cp:revision>6</cp:revision>
  <cp:lastPrinted>2019-07-24T05:52:00Z</cp:lastPrinted>
  <dcterms:created xsi:type="dcterms:W3CDTF">2019-07-24T05:52:00Z</dcterms:created>
  <dcterms:modified xsi:type="dcterms:W3CDTF">2020-06-30T07:38:00Z</dcterms:modified>
</cp:coreProperties>
</file>