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4780D" w14:textId="6BE06C5A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B54958">
        <w:rPr>
          <w:rFonts w:ascii="Arial" w:hAnsi="Arial" w:cs="Arial"/>
          <w:sz w:val="20"/>
          <w:szCs w:val="20"/>
        </w:rPr>
        <w:t>3</w:t>
      </w:r>
    </w:p>
    <w:p w14:paraId="449EA7F3" w14:textId="3EEDC326" w:rsidR="008C3397" w:rsidRPr="00A70007" w:rsidRDefault="00B54958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>
        <w:rPr>
          <w:rFonts w:ascii="Arial" w:eastAsia="Arial" w:hAnsi="Arial" w:cs="Arial"/>
          <w:b/>
          <w:bCs/>
        </w:rPr>
        <w:t xml:space="preserve">Wykaz </w:t>
      </w:r>
      <w:r w:rsidR="007A1EA8">
        <w:rPr>
          <w:rFonts w:ascii="Arial" w:eastAsia="Arial" w:hAnsi="Arial" w:cs="Arial"/>
          <w:b/>
          <w:bCs/>
        </w:rPr>
        <w:t>zrealizowanych prac</w:t>
      </w:r>
    </w:p>
    <w:p w14:paraId="4F6E0314" w14:textId="4167D84E" w:rsidR="008C3397" w:rsidRDefault="00B54958" w:rsidP="00B54958">
      <w:pPr>
        <w:jc w:val="both"/>
      </w:pPr>
      <w:r>
        <w:t xml:space="preserve">Wykonawca oświadcza, iż posiada wiedzę i doświadczenie w zakresie przedmiotu zamówienia, co oznacza, że w okresie ostatnich 5 lat przed upływem terminu składania ofert, a jeżeli okres prowadzenia działalności jest krótszy - w tym okresie - wykonał co najmniej 3 zamówienia polegające na wykonaniu </w:t>
      </w:r>
      <w:r w:rsidR="000143EE">
        <w:t>instalacji</w:t>
      </w:r>
      <w:r>
        <w:t xml:space="preserve"> w zakresie zbliżonym do opisanego w załączniku nr 1. Dla potwierdzenie spełnienia niniejszego warunku Wykonawca składa wykaz </w:t>
      </w:r>
      <w:r w:rsidR="000143EE">
        <w:t>realizacji</w:t>
      </w:r>
      <w:r>
        <w:t xml:space="preserve"> 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268"/>
        <w:gridCol w:w="2410"/>
        <w:gridCol w:w="5245"/>
        <w:gridCol w:w="3509"/>
      </w:tblGrid>
      <w:tr w:rsidR="00B54958" w14:paraId="67457EA3" w14:textId="77777777" w:rsidTr="007A1EA8">
        <w:trPr>
          <w:trHeight w:val="700"/>
        </w:trPr>
        <w:tc>
          <w:tcPr>
            <w:tcW w:w="562" w:type="dxa"/>
          </w:tcPr>
          <w:p w14:paraId="6AB469F6" w14:textId="5B42EF5A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Lp.</w:t>
            </w:r>
          </w:p>
        </w:tc>
        <w:tc>
          <w:tcPr>
            <w:tcW w:w="2268" w:type="dxa"/>
          </w:tcPr>
          <w:p w14:paraId="2651F622" w14:textId="0247F19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 xml:space="preserve">Data </w:t>
            </w:r>
          </w:p>
        </w:tc>
        <w:tc>
          <w:tcPr>
            <w:tcW w:w="2410" w:type="dxa"/>
          </w:tcPr>
          <w:p w14:paraId="315C422E" w14:textId="2FF97FE4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Miejsce wykonywania</w:t>
            </w:r>
          </w:p>
        </w:tc>
        <w:tc>
          <w:tcPr>
            <w:tcW w:w="5245" w:type="dxa"/>
          </w:tcPr>
          <w:p w14:paraId="3B63B1A8" w14:textId="2FBA548B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 xml:space="preserve">Rodzaj </w:t>
            </w:r>
          </w:p>
        </w:tc>
        <w:tc>
          <w:tcPr>
            <w:tcW w:w="3509" w:type="dxa"/>
          </w:tcPr>
          <w:p w14:paraId="7AA356CA" w14:textId="67CC109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Zamawiający</w:t>
            </w:r>
          </w:p>
        </w:tc>
      </w:tr>
      <w:tr w:rsidR="00B54958" w14:paraId="2E817A9C" w14:textId="77777777" w:rsidTr="00B54958">
        <w:trPr>
          <w:trHeight w:val="1418"/>
        </w:trPr>
        <w:tc>
          <w:tcPr>
            <w:tcW w:w="562" w:type="dxa"/>
          </w:tcPr>
          <w:p w14:paraId="70182BC6" w14:textId="2B328B4E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1.</w:t>
            </w:r>
          </w:p>
        </w:tc>
        <w:tc>
          <w:tcPr>
            <w:tcW w:w="2268" w:type="dxa"/>
          </w:tcPr>
          <w:p w14:paraId="6A542EBB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2410" w:type="dxa"/>
          </w:tcPr>
          <w:p w14:paraId="3A91BA0A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5245" w:type="dxa"/>
          </w:tcPr>
          <w:p w14:paraId="039AE003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3509" w:type="dxa"/>
          </w:tcPr>
          <w:p w14:paraId="6790866A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</w:tr>
      <w:tr w:rsidR="00B54958" w14:paraId="4BFBE637" w14:textId="77777777" w:rsidTr="00B54958">
        <w:trPr>
          <w:trHeight w:val="1418"/>
        </w:trPr>
        <w:tc>
          <w:tcPr>
            <w:tcW w:w="562" w:type="dxa"/>
          </w:tcPr>
          <w:p w14:paraId="38496DF1" w14:textId="077198E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2.</w:t>
            </w:r>
          </w:p>
        </w:tc>
        <w:tc>
          <w:tcPr>
            <w:tcW w:w="2268" w:type="dxa"/>
          </w:tcPr>
          <w:p w14:paraId="740B8406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2410" w:type="dxa"/>
          </w:tcPr>
          <w:p w14:paraId="78D4D356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5245" w:type="dxa"/>
          </w:tcPr>
          <w:p w14:paraId="17BC7F82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3509" w:type="dxa"/>
          </w:tcPr>
          <w:p w14:paraId="35745C0B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</w:tr>
      <w:tr w:rsidR="00B54958" w14:paraId="4624A48F" w14:textId="77777777" w:rsidTr="00B54958">
        <w:trPr>
          <w:trHeight w:val="1418"/>
        </w:trPr>
        <w:tc>
          <w:tcPr>
            <w:tcW w:w="562" w:type="dxa"/>
          </w:tcPr>
          <w:p w14:paraId="19BBAC1E" w14:textId="1FF12B66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  <w:r>
              <w:t>3.</w:t>
            </w:r>
          </w:p>
        </w:tc>
        <w:tc>
          <w:tcPr>
            <w:tcW w:w="2268" w:type="dxa"/>
          </w:tcPr>
          <w:p w14:paraId="4FC6B019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2410" w:type="dxa"/>
          </w:tcPr>
          <w:p w14:paraId="145E8793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5245" w:type="dxa"/>
          </w:tcPr>
          <w:p w14:paraId="0983D9BD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  <w:tc>
          <w:tcPr>
            <w:tcW w:w="3509" w:type="dxa"/>
          </w:tcPr>
          <w:p w14:paraId="2244D824" w14:textId="77777777" w:rsidR="00B54958" w:rsidRDefault="00B54958" w:rsidP="00B549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</w:pPr>
          </w:p>
        </w:tc>
      </w:tr>
    </w:tbl>
    <w:p w14:paraId="39758113" w14:textId="77777777" w:rsidR="00B54958" w:rsidRDefault="00B54958" w:rsidP="00B54958">
      <w:pPr>
        <w:rPr>
          <w:rFonts w:ascii="Arial" w:eastAsia="Arial" w:hAnsi="Arial" w:cs="Arial"/>
        </w:rPr>
      </w:pPr>
    </w:p>
    <w:tbl>
      <w:tblPr>
        <w:tblW w:w="12758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8152"/>
      </w:tblGrid>
      <w:tr w:rsidR="00B54958" w:rsidRPr="00B54958" w14:paraId="44B4F878" w14:textId="77777777" w:rsidTr="00B54958">
        <w:trPr>
          <w:jc w:val="center"/>
        </w:trPr>
        <w:tc>
          <w:tcPr>
            <w:tcW w:w="4606" w:type="dxa"/>
          </w:tcPr>
          <w:p w14:paraId="4F32AF91" w14:textId="77777777" w:rsidR="00B54958" w:rsidRPr="00B54958" w:rsidRDefault="00B54958" w:rsidP="00B54958">
            <w:pPr>
              <w:spacing w:line="360" w:lineRule="auto"/>
              <w:ind w:left="-8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54958">
              <w:rPr>
                <w:rFonts w:ascii="Arial" w:eastAsia="Arial" w:hAnsi="Arial" w:cs="Arial"/>
                <w:sz w:val="20"/>
                <w:szCs w:val="20"/>
              </w:rPr>
              <w:t>…………………………………….……….</w:t>
            </w:r>
          </w:p>
        </w:tc>
        <w:tc>
          <w:tcPr>
            <w:tcW w:w="8152" w:type="dxa"/>
          </w:tcPr>
          <w:p w14:paraId="66862E8E" w14:textId="05253896" w:rsidR="00B54958" w:rsidRPr="00B54958" w:rsidRDefault="00B54958" w:rsidP="005F07A6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                                                      </w:t>
            </w:r>
            <w:r w:rsidRPr="00B54958">
              <w:rPr>
                <w:rFonts w:ascii="Arial" w:eastAsia="Arial" w:hAnsi="Arial" w:cs="Arial"/>
                <w:sz w:val="20"/>
                <w:szCs w:val="20"/>
              </w:rPr>
              <w:t>…………………………………….……….</w:t>
            </w:r>
          </w:p>
        </w:tc>
      </w:tr>
      <w:tr w:rsidR="00B54958" w:rsidRPr="00B54958" w14:paraId="74C7866F" w14:textId="77777777" w:rsidTr="00B54958">
        <w:trPr>
          <w:jc w:val="center"/>
        </w:trPr>
        <w:tc>
          <w:tcPr>
            <w:tcW w:w="4606" w:type="dxa"/>
          </w:tcPr>
          <w:p w14:paraId="6DACE93C" w14:textId="2BC149B1" w:rsidR="00B54958" w:rsidRPr="00B54958" w:rsidRDefault="00B54958" w:rsidP="00B54958">
            <w:pPr>
              <w:spacing w:line="360" w:lineRule="auto"/>
              <w:ind w:left="-8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Miejscowość, data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              </w:t>
            </w:r>
          </w:p>
        </w:tc>
        <w:tc>
          <w:tcPr>
            <w:tcW w:w="8152" w:type="dxa"/>
          </w:tcPr>
          <w:p w14:paraId="1D7C943E" w14:textId="7C76C3E8" w:rsidR="00B54958" w:rsidRPr="00B54958" w:rsidRDefault="00B54958" w:rsidP="005F07A6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                  </w:t>
            </w: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Czytelny podpis osoby upoważnionej</w:t>
            </w:r>
          </w:p>
          <w:p w14:paraId="4F4FC24C" w14:textId="1E17B2BE" w:rsidR="00B54958" w:rsidRPr="00B54958" w:rsidRDefault="00B54958" w:rsidP="005F07A6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                      </w:t>
            </w: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do  reprezentowania  Wykonawcę</w:t>
            </w:r>
          </w:p>
          <w:p w14:paraId="41DDCB28" w14:textId="0F2AB6FB" w:rsidR="00B54958" w:rsidRPr="00B54958" w:rsidRDefault="00B54958" w:rsidP="005F07A6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                                             </w:t>
            </w: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oraz pieczęć imienna</w:t>
            </w:r>
          </w:p>
        </w:tc>
      </w:tr>
      <w:tr w:rsidR="00B54958" w:rsidRPr="00B54958" w14:paraId="2497CB1A" w14:textId="77777777" w:rsidTr="00B54958">
        <w:trPr>
          <w:trHeight w:val="1120"/>
          <w:jc w:val="center"/>
        </w:trPr>
        <w:tc>
          <w:tcPr>
            <w:tcW w:w="12758" w:type="dxa"/>
            <w:gridSpan w:val="2"/>
          </w:tcPr>
          <w:p w14:paraId="5A439AA1" w14:textId="77777777" w:rsidR="00B54958" w:rsidRPr="00B54958" w:rsidRDefault="00B54958" w:rsidP="00B54958">
            <w:pPr>
              <w:tabs>
                <w:tab w:val="left" w:pos="1701"/>
              </w:tabs>
              <w:ind w:left="-8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………………………………….…</w:t>
            </w:r>
          </w:p>
          <w:p w14:paraId="6E8FFADC" w14:textId="77777777" w:rsidR="00B54958" w:rsidRPr="00B54958" w:rsidRDefault="00B54958" w:rsidP="00B54958">
            <w:pPr>
              <w:tabs>
                <w:tab w:val="left" w:pos="1701"/>
              </w:tabs>
              <w:ind w:left="-8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B54958">
              <w:rPr>
                <w:rFonts w:ascii="Arial" w:eastAsia="Arial" w:hAnsi="Arial" w:cs="Arial"/>
                <w:i/>
                <w:sz w:val="20"/>
                <w:szCs w:val="20"/>
              </w:rPr>
              <w:t>Pieczęć  firmowa</w:t>
            </w:r>
          </w:p>
        </w:tc>
      </w:tr>
    </w:tbl>
    <w:p w14:paraId="7ABAECA5" w14:textId="77777777" w:rsidR="00B54958" w:rsidRPr="008C3397" w:rsidRDefault="00B54958" w:rsidP="00B54958"/>
    <w:sectPr w:rsidR="00B54958" w:rsidRPr="008C3397" w:rsidSect="00B54958">
      <w:headerReference w:type="default" r:id="rId7"/>
      <w:pgSz w:w="16838" w:h="11906" w:orient="landscape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266AD" w14:textId="77777777" w:rsidR="000251D9" w:rsidRDefault="000251D9" w:rsidP="00B91C45">
      <w:pPr>
        <w:spacing w:after="0" w:line="240" w:lineRule="auto"/>
      </w:pPr>
      <w:r>
        <w:separator/>
      </w:r>
    </w:p>
  </w:endnote>
  <w:endnote w:type="continuationSeparator" w:id="0">
    <w:p w14:paraId="5F763D0E" w14:textId="77777777" w:rsidR="000251D9" w:rsidRDefault="000251D9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5207A" w14:textId="77777777" w:rsidR="000251D9" w:rsidRDefault="000251D9" w:rsidP="00B91C45">
      <w:pPr>
        <w:spacing w:after="0" w:line="240" w:lineRule="auto"/>
      </w:pPr>
      <w:r>
        <w:separator/>
      </w:r>
    </w:p>
  </w:footnote>
  <w:footnote w:type="continuationSeparator" w:id="0">
    <w:p w14:paraId="5F541FB2" w14:textId="77777777" w:rsidR="000251D9" w:rsidRDefault="000251D9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FEC69" w14:textId="1646C7B6" w:rsidR="00B91C45" w:rsidRDefault="00B91C45" w:rsidP="000B3643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143EE"/>
    <w:rsid w:val="000251D9"/>
    <w:rsid w:val="00090E0F"/>
    <w:rsid w:val="000B3643"/>
    <w:rsid w:val="00102B8F"/>
    <w:rsid w:val="0016323E"/>
    <w:rsid w:val="001845B6"/>
    <w:rsid w:val="003C5861"/>
    <w:rsid w:val="00490E96"/>
    <w:rsid w:val="004A7379"/>
    <w:rsid w:val="00510F4A"/>
    <w:rsid w:val="00580330"/>
    <w:rsid w:val="00586578"/>
    <w:rsid w:val="005A1862"/>
    <w:rsid w:val="00611304"/>
    <w:rsid w:val="00615A38"/>
    <w:rsid w:val="0070707B"/>
    <w:rsid w:val="007A1EA8"/>
    <w:rsid w:val="007A3D14"/>
    <w:rsid w:val="007C4E3B"/>
    <w:rsid w:val="00821F72"/>
    <w:rsid w:val="008C3397"/>
    <w:rsid w:val="0093348D"/>
    <w:rsid w:val="00942871"/>
    <w:rsid w:val="009451EC"/>
    <w:rsid w:val="009737BF"/>
    <w:rsid w:val="009744A0"/>
    <w:rsid w:val="009D4F4A"/>
    <w:rsid w:val="00A60F03"/>
    <w:rsid w:val="00A70007"/>
    <w:rsid w:val="00A70EC8"/>
    <w:rsid w:val="00B54958"/>
    <w:rsid w:val="00B91C45"/>
    <w:rsid w:val="00C16869"/>
    <w:rsid w:val="00C97532"/>
    <w:rsid w:val="00CC7884"/>
    <w:rsid w:val="00E35D66"/>
    <w:rsid w:val="00E65891"/>
    <w:rsid w:val="00E9092E"/>
    <w:rsid w:val="00EF7730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  <w:style w:type="table" w:styleId="Tabela-Siatka">
    <w:name w:val="Table Grid"/>
    <w:basedOn w:val="Standardowy"/>
    <w:uiPriority w:val="39"/>
    <w:rsid w:val="00B54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2</TotalTime>
  <Pages>1</Pages>
  <Words>143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Random</cp:lastModifiedBy>
  <cp:revision>2</cp:revision>
  <cp:lastPrinted>2019-07-24T05:52:00Z</cp:lastPrinted>
  <dcterms:created xsi:type="dcterms:W3CDTF">2021-09-01T08:38:00Z</dcterms:created>
  <dcterms:modified xsi:type="dcterms:W3CDTF">2021-09-01T08:38:00Z</dcterms:modified>
</cp:coreProperties>
</file>