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4780D" w14:textId="30F260FA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4064D2">
        <w:rPr>
          <w:rFonts w:ascii="Arial" w:hAnsi="Arial" w:cs="Arial"/>
          <w:sz w:val="20"/>
          <w:szCs w:val="20"/>
        </w:rPr>
        <w:t>4</w:t>
      </w:r>
      <w:r w:rsidRPr="00A70007">
        <w:rPr>
          <w:rFonts w:ascii="Arial" w:hAnsi="Arial" w:cs="Arial"/>
          <w:sz w:val="20"/>
          <w:szCs w:val="20"/>
        </w:rPr>
        <w:t xml:space="preserve"> do Zapytania ofertowego nr </w:t>
      </w:r>
      <w:r w:rsidR="002D55AC">
        <w:rPr>
          <w:rFonts w:ascii="Arial" w:hAnsi="Arial" w:cs="Arial"/>
          <w:sz w:val="20"/>
          <w:szCs w:val="20"/>
        </w:rPr>
        <w:t>1/2022</w:t>
      </w:r>
      <w:r w:rsidRPr="00A70007">
        <w:rPr>
          <w:rFonts w:ascii="Arial" w:hAnsi="Arial" w:cs="Arial"/>
          <w:sz w:val="20"/>
          <w:szCs w:val="20"/>
        </w:rPr>
        <w:t xml:space="preserve"> na </w:t>
      </w:r>
      <w:r w:rsidR="00611304" w:rsidRPr="00A70007">
        <w:rPr>
          <w:rFonts w:ascii="Arial" w:hAnsi="Arial" w:cs="Arial"/>
          <w:sz w:val="20"/>
          <w:szCs w:val="20"/>
        </w:rPr>
        <w:t>„</w:t>
      </w:r>
      <w:r w:rsidR="002D55AC" w:rsidRPr="002D55AC">
        <w:rPr>
          <w:rFonts w:ascii="Arial" w:hAnsi="Arial" w:cs="Arial"/>
          <w:sz w:val="20"/>
          <w:szCs w:val="20"/>
        </w:rPr>
        <w:t>Wymian</w:t>
      </w:r>
      <w:r w:rsidR="002D55AC">
        <w:rPr>
          <w:rFonts w:ascii="Arial" w:hAnsi="Arial" w:cs="Arial"/>
          <w:sz w:val="20"/>
          <w:szCs w:val="20"/>
        </w:rPr>
        <w:t>ę</w:t>
      </w:r>
      <w:r w:rsidR="002D55AC" w:rsidRPr="002D55AC">
        <w:rPr>
          <w:rFonts w:ascii="Arial" w:hAnsi="Arial" w:cs="Arial"/>
          <w:sz w:val="20"/>
          <w:szCs w:val="20"/>
        </w:rPr>
        <w:t xml:space="preserve"> nawierzchni placu w rejonie budynku Instytutu Innowacji i Technologii Sp. z o.o.</w:t>
      </w:r>
      <w:r w:rsidR="00611304" w:rsidRPr="00A70007">
        <w:rPr>
          <w:rFonts w:ascii="Arial" w:hAnsi="Arial" w:cs="Arial"/>
          <w:sz w:val="20"/>
          <w:szCs w:val="20"/>
        </w:rPr>
        <w:t>”</w:t>
      </w:r>
    </w:p>
    <w:p w14:paraId="449EA7F3" w14:textId="291F5ED5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2D55AC">
        <w:rPr>
          <w:rFonts w:ascii="Arial" w:eastAsia="Arial" w:hAnsi="Arial" w:cs="Arial"/>
          <w:b/>
          <w:bCs/>
          <w:color w:val="auto"/>
        </w:rPr>
        <w:t>1/2022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1610159F" w14:textId="6B006B9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2C134609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Wartość ceny brutto </w:t>
      </w:r>
      <w:r w:rsidR="004064D2">
        <w:rPr>
          <w:rFonts w:ascii="Arial" w:eastAsia="Arial" w:hAnsi="Arial" w:cs="Arial"/>
        </w:rPr>
        <w:t>usługi</w:t>
      </w:r>
      <w:r>
        <w:rPr>
          <w:rFonts w:ascii="Arial" w:eastAsia="Arial" w:hAnsi="Arial" w:cs="Arial"/>
        </w:rPr>
        <w:t xml:space="preserve"> …………………………………………………………………………………….</w:t>
      </w:r>
    </w:p>
    <w:p w14:paraId="018AEDC6" w14:textId="5DD0FC6C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Wartość ceny netto </w:t>
      </w:r>
      <w:r w:rsidR="004064D2">
        <w:rPr>
          <w:rFonts w:ascii="Arial" w:eastAsia="Arial" w:hAnsi="Arial" w:cs="Arial"/>
        </w:rPr>
        <w:t>usługi</w:t>
      </w:r>
    </w:p>
    <w:p w14:paraId="15A6A4CD" w14:textId="67A13BBB" w:rsidR="008C3397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</w:t>
      </w:r>
    </w:p>
    <w:p w14:paraId="2F7D7031" w14:textId="27FA1F35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Termin realizacji (termin rozpoczęcia – termin zakończenia)</w:t>
      </w:r>
    </w:p>
    <w:p w14:paraId="418C0447" w14:textId="0BC38A75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………………………………………………………………………………………..</w:t>
      </w:r>
    </w:p>
    <w:p w14:paraId="67A36818" w14:textId="335FB1AF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</w:t>
      </w:r>
      <w:r w:rsidRPr="008B3881">
        <w:rPr>
          <w:rFonts w:ascii="Arial" w:eastAsia="Arial" w:hAnsi="Arial" w:cs="Arial"/>
        </w:rPr>
        <w:t>posób wykonania podbudowy i nawierzchni</w:t>
      </w:r>
    </w:p>
    <w:p w14:paraId="7930625C" w14:textId="15D2A807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064D2">
        <w:rPr>
          <w:rFonts w:ascii="Arial" w:eastAsia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D4C9E3" w14:textId="77777777" w:rsidR="002D55AC" w:rsidRDefault="002D55AC" w:rsidP="00A70007">
      <w:pPr>
        <w:rPr>
          <w:rFonts w:ascii="Arial" w:eastAsia="Arial" w:hAnsi="Arial" w:cs="Arial"/>
        </w:rPr>
      </w:pPr>
    </w:p>
    <w:p w14:paraId="47F1A179" w14:textId="5C0521DD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- ……………………………………………………………………………………………………………</w:t>
      </w:r>
    </w:p>
    <w:p w14:paraId="7CA37AD6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3BCE4BE7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3FCB923E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09D5C634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43A0144D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45BD61C5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32B5ACCD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367821E4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0759E7A1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1BCC677D" w14:textId="39B8F34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późn.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3B3AAB02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14AE7632" w14:textId="2E45AA2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419D6CD0" w14:textId="2DEA69F2" w:rsidR="002D55AC" w:rsidRDefault="002D55AC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14EF363E" w14:textId="77777777" w:rsidR="002D55AC" w:rsidRDefault="002D55AC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03F9139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…………………………………….…</w:t>
            </w:r>
          </w:p>
          <w:p w14:paraId="05723166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2D55AC"/>
    <w:sectPr w:rsidR="008C3397" w:rsidRPr="008C3397" w:rsidSect="002D55AC">
      <w:headerReference w:type="default" r:id="rId7"/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B5113" w14:textId="77777777" w:rsidR="000320B5" w:rsidRDefault="000320B5" w:rsidP="00B91C45">
      <w:pPr>
        <w:spacing w:after="0" w:line="240" w:lineRule="auto"/>
      </w:pPr>
      <w:r>
        <w:separator/>
      </w:r>
    </w:p>
  </w:endnote>
  <w:endnote w:type="continuationSeparator" w:id="0">
    <w:p w14:paraId="2B086C97" w14:textId="77777777" w:rsidR="000320B5" w:rsidRDefault="000320B5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72FCF" w14:textId="77777777" w:rsidR="000320B5" w:rsidRDefault="000320B5" w:rsidP="00B91C45">
      <w:pPr>
        <w:spacing w:after="0" w:line="240" w:lineRule="auto"/>
      </w:pPr>
      <w:r>
        <w:separator/>
      </w:r>
    </w:p>
  </w:footnote>
  <w:footnote w:type="continuationSeparator" w:id="0">
    <w:p w14:paraId="24F3DCEE" w14:textId="77777777" w:rsidR="000320B5" w:rsidRDefault="000320B5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FEC69" w14:textId="12E79AD3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36014211">
    <w:abstractNumId w:val="6"/>
  </w:num>
  <w:num w:numId="2" w16cid:durableId="305473718">
    <w:abstractNumId w:val="9"/>
  </w:num>
  <w:num w:numId="3" w16cid:durableId="135267582">
    <w:abstractNumId w:val="7"/>
  </w:num>
  <w:num w:numId="4" w16cid:durableId="1836189604">
    <w:abstractNumId w:val="2"/>
  </w:num>
  <w:num w:numId="5" w16cid:durableId="2078242189">
    <w:abstractNumId w:val="4"/>
  </w:num>
  <w:num w:numId="6" w16cid:durableId="520239910">
    <w:abstractNumId w:val="1"/>
  </w:num>
  <w:num w:numId="7" w16cid:durableId="1513910692">
    <w:abstractNumId w:val="3"/>
  </w:num>
  <w:num w:numId="8" w16cid:durableId="131178348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888133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295872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320B5"/>
    <w:rsid w:val="000B3643"/>
    <w:rsid w:val="00102B8F"/>
    <w:rsid w:val="0015159F"/>
    <w:rsid w:val="0016323E"/>
    <w:rsid w:val="001845B6"/>
    <w:rsid w:val="001E6805"/>
    <w:rsid w:val="00245EA1"/>
    <w:rsid w:val="002D55AC"/>
    <w:rsid w:val="003C5861"/>
    <w:rsid w:val="004064D2"/>
    <w:rsid w:val="00490E96"/>
    <w:rsid w:val="004A7379"/>
    <w:rsid w:val="00510F4A"/>
    <w:rsid w:val="00586578"/>
    <w:rsid w:val="005A1862"/>
    <w:rsid w:val="00611304"/>
    <w:rsid w:val="00615A38"/>
    <w:rsid w:val="0070707B"/>
    <w:rsid w:val="007C4E3B"/>
    <w:rsid w:val="00821F72"/>
    <w:rsid w:val="008B3881"/>
    <w:rsid w:val="008C3397"/>
    <w:rsid w:val="0093348D"/>
    <w:rsid w:val="00942871"/>
    <w:rsid w:val="009451EC"/>
    <w:rsid w:val="009744A0"/>
    <w:rsid w:val="009D4F4A"/>
    <w:rsid w:val="00A60F03"/>
    <w:rsid w:val="00A70007"/>
    <w:rsid w:val="00A70EC8"/>
    <w:rsid w:val="00A800BA"/>
    <w:rsid w:val="00B91C45"/>
    <w:rsid w:val="00B93F46"/>
    <w:rsid w:val="00C9413F"/>
    <w:rsid w:val="00CC7884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D5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2D55A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32</TotalTime>
  <Pages>2</Pages>
  <Words>287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BTT</cp:lastModifiedBy>
  <cp:revision>17</cp:revision>
  <cp:lastPrinted>2019-07-24T05:52:00Z</cp:lastPrinted>
  <dcterms:created xsi:type="dcterms:W3CDTF">2019-07-24T05:58:00Z</dcterms:created>
  <dcterms:modified xsi:type="dcterms:W3CDTF">2022-09-08T12:24:00Z</dcterms:modified>
</cp:coreProperties>
</file>