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44780D" w14:textId="338AA764" w:rsidR="008C3397" w:rsidRPr="00A70007" w:rsidRDefault="008C3397" w:rsidP="008C3397">
      <w:pPr>
        <w:jc w:val="both"/>
        <w:rPr>
          <w:rFonts w:ascii="Arial" w:eastAsia="Arial" w:hAnsi="Arial" w:cs="Arial"/>
          <w:sz w:val="20"/>
          <w:szCs w:val="20"/>
        </w:rPr>
      </w:pPr>
      <w:r w:rsidRPr="00A70007">
        <w:rPr>
          <w:rFonts w:ascii="Arial" w:hAnsi="Arial" w:cs="Arial"/>
          <w:sz w:val="20"/>
          <w:szCs w:val="20"/>
        </w:rPr>
        <w:t xml:space="preserve">Załącznik nr </w:t>
      </w:r>
      <w:r w:rsidR="009744A0">
        <w:rPr>
          <w:rFonts w:ascii="Arial" w:hAnsi="Arial" w:cs="Arial"/>
          <w:sz w:val="20"/>
          <w:szCs w:val="20"/>
        </w:rPr>
        <w:t>2</w:t>
      </w:r>
      <w:r w:rsidR="00F21AE1">
        <w:rPr>
          <w:rFonts w:ascii="Arial" w:hAnsi="Arial" w:cs="Arial"/>
          <w:sz w:val="20"/>
          <w:szCs w:val="20"/>
        </w:rPr>
        <w:t>.</w:t>
      </w:r>
      <w:r w:rsidRPr="00A70007">
        <w:rPr>
          <w:rFonts w:ascii="Arial" w:hAnsi="Arial" w:cs="Arial"/>
          <w:sz w:val="20"/>
          <w:szCs w:val="20"/>
        </w:rPr>
        <w:t xml:space="preserve"> do Zapytania ofertowego nr </w:t>
      </w:r>
      <w:r w:rsidR="00F21AE1" w:rsidRPr="00F21AE1">
        <w:rPr>
          <w:rFonts w:ascii="Arial" w:hAnsi="Arial" w:cs="Arial"/>
          <w:sz w:val="20"/>
          <w:szCs w:val="20"/>
        </w:rPr>
        <w:t>0</w:t>
      </w:r>
      <w:r w:rsidR="006D1823">
        <w:rPr>
          <w:rFonts w:ascii="Arial" w:hAnsi="Arial" w:cs="Arial"/>
          <w:sz w:val="20"/>
          <w:szCs w:val="20"/>
        </w:rPr>
        <w:t>2</w:t>
      </w:r>
      <w:r w:rsidR="00F21AE1" w:rsidRPr="00F21AE1">
        <w:rPr>
          <w:rFonts w:ascii="Arial" w:hAnsi="Arial" w:cs="Arial"/>
          <w:sz w:val="20"/>
          <w:szCs w:val="20"/>
        </w:rPr>
        <w:t>/05/2025</w:t>
      </w:r>
      <w:r w:rsidR="00F21AE1">
        <w:rPr>
          <w:rFonts w:ascii="Arial" w:hAnsi="Arial" w:cs="Arial"/>
          <w:sz w:val="20"/>
          <w:szCs w:val="20"/>
        </w:rPr>
        <w:t xml:space="preserve"> </w:t>
      </w:r>
      <w:r w:rsidRPr="00A70007">
        <w:rPr>
          <w:rFonts w:ascii="Arial" w:hAnsi="Arial" w:cs="Arial"/>
          <w:sz w:val="20"/>
          <w:szCs w:val="20"/>
        </w:rPr>
        <w:t xml:space="preserve">na </w:t>
      </w:r>
      <w:r w:rsidR="00611304" w:rsidRPr="00A70007">
        <w:rPr>
          <w:rFonts w:ascii="Arial" w:hAnsi="Arial" w:cs="Arial"/>
          <w:sz w:val="20"/>
          <w:szCs w:val="20"/>
        </w:rPr>
        <w:t>„</w:t>
      </w:r>
      <w:r w:rsidR="00F21AE1" w:rsidRPr="005E5812">
        <w:rPr>
          <w:rFonts w:asciiTheme="majorHAnsi" w:hAnsiTheme="majorHAnsi" w:cstheme="majorHAnsi"/>
          <w:b/>
          <w:bCs/>
          <w:u w:val="single"/>
        </w:rPr>
        <w:t>MOBILNY CLEANROOM W KONTENERZE MORSKIM 40 ft</w:t>
      </w:r>
      <w:r w:rsidR="00611304" w:rsidRPr="00A70007">
        <w:rPr>
          <w:rFonts w:ascii="Arial" w:hAnsi="Arial" w:cs="Arial"/>
          <w:sz w:val="20"/>
          <w:szCs w:val="20"/>
        </w:rPr>
        <w:t>”</w:t>
      </w:r>
    </w:p>
    <w:p w14:paraId="555FEC5F" w14:textId="77777777" w:rsidR="00F21AE1" w:rsidRDefault="00F21AE1" w:rsidP="00A70007">
      <w:pPr>
        <w:jc w:val="center"/>
        <w:rPr>
          <w:rFonts w:ascii="Arial" w:eastAsia="Arial" w:hAnsi="Arial" w:cs="Arial"/>
          <w:b/>
          <w:bCs/>
        </w:rPr>
      </w:pPr>
    </w:p>
    <w:p w14:paraId="676E109B" w14:textId="77777777" w:rsidR="00F21AE1" w:rsidRDefault="00F21AE1" w:rsidP="00A70007">
      <w:pPr>
        <w:jc w:val="center"/>
        <w:rPr>
          <w:rFonts w:ascii="Arial" w:eastAsia="Arial" w:hAnsi="Arial" w:cs="Arial"/>
          <w:b/>
          <w:bCs/>
        </w:rPr>
      </w:pPr>
    </w:p>
    <w:p w14:paraId="449EA7F3" w14:textId="02BD7013" w:rsidR="008C3397" w:rsidRPr="00A70007" w:rsidRDefault="008C3397" w:rsidP="00A70007">
      <w:pPr>
        <w:jc w:val="center"/>
        <w:rPr>
          <w:rFonts w:ascii="Arial" w:eastAsia="Arial" w:hAnsi="Arial" w:cs="Arial"/>
          <w:b/>
          <w:bCs/>
          <w:color w:val="FF0000"/>
        </w:rPr>
      </w:pPr>
      <w:r w:rsidRPr="008C3397">
        <w:rPr>
          <w:rFonts w:ascii="Arial" w:eastAsia="Arial" w:hAnsi="Arial" w:cs="Arial"/>
          <w:b/>
          <w:bCs/>
        </w:rPr>
        <w:t xml:space="preserve">Formularz Ofertowy do </w:t>
      </w:r>
      <w:r w:rsidRPr="008C3397">
        <w:rPr>
          <w:rFonts w:ascii="Arial" w:eastAsia="Arial" w:hAnsi="Arial" w:cs="Arial"/>
          <w:b/>
          <w:bCs/>
          <w:color w:val="auto"/>
        </w:rPr>
        <w:t xml:space="preserve">zapytania nr </w:t>
      </w:r>
      <w:r w:rsidR="00F21AE1" w:rsidRPr="00F21AE1">
        <w:rPr>
          <w:rFonts w:ascii="Arial" w:eastAsia="Arial" w:hAnsi="Arial" w:cs="Arial"/>
          <w:b/>
          <w:bCs/>
          <w:color w:val="auto"/>
        </w:rPr>
        <w:t>0</w:t>
      </w:r>
      <w:r w:rsidR="006D1823">
        <w:rPr>
          <w:rFonts w:ascii="Arial" w:eastAsia="Arial" w:hAnsi="Arial" w:cs="Arial"/>
          <w:b/>
          <w:bCs/>
          <w:color w:val="auto"/>
        </w:rPr>
        <w:t>2</w:t>
      </w:r>
      <w:r w:rsidR="00F21AE1" w:rsidRPr="00F21AE1">
        <w:rPr>
          <w:rFonts w:ascii="Arial" w:eastAsia="Arial" w:hAnsi="Arial" w:cs="Arial"/>
          <w:b/>
          <w:bCs/>
          <w:color w:val="auto"/>
        </w:rPr>
        <w:t>/05/2025</w:t>
      </w:r>
    </w:p>
    <w:p w14:paraId="159E0047" w14:textId="77777777" w:rsidR="008C3397" w:rsidRDefault="008C3397" w:rsidP="008C3397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Nazwa i adres oferenta oraz dane rejestrowe, w tym NIP:</w:t>
      </w:r>
    </w:p>
    <w:p w14:paraId="697D65F4" w14:textId="0AF0E888" w:rsidR="008C3397" w:rsidRDefault="008C3397" w:rsidP="008C3397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……………………………………………………………………………………………………………</w:t>
      </w:r>
    </w:p>
    <w:p w14:paraId="0ABD2A65" w14:textId="5715663F" w:rsidR="008C3397" w:rsidRDefault="008C3397" w:rsidP="008C3397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……………………………………………………………………………………………………………</w:t>
      </w:r>
    </w:p>
    <w:p w14:paraId="1610159F" w14:textId="6B006B9B" w:rsidR="008C3397" w:rsidRDefault="008C3397" w:rsidP="008C3397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……………………………………………………………………………………………………………</w:t>
      </w:r>
    </w:p>
    <w:p w14:paraId="021A3FB2" w14:textId="77777777" w:rsidR="008C3397" w:rsidRDefault="008C3397" w:rsidP="008C3397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Imię i nazwisko, numer telefonu oraz adres email osoby wyznaczonej do kontaktu</w:t>
      </w:r>
    </w:p>
    <w:p w14:paraId="440A355A" w14:textId="0A2D08A8" w:rsidR="008C3397" w:rsidRDefault="008C3397" w:rsidP="008C3397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……………………………………………………………………………………………………………</w:t>
      </w:r>
    </w:p>
    <w:p w14:paraId="5A197E4A" w14:textId="77777777" w:rsidR="008C3397" w:rsidRDefault="008C3397" w:rsidP="008C3397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Wartość ceny brutto zakupu  …………………………………………………………………………………….</w:t>
      </w:r>
    </w:p>
    <w:p w14:paraId="018AEDC6" w14:textId="77777777" w:rsidR="008C3397" w:rsidRDefault="008C3397" w:rsidP="008C3397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Wartość ceny netto zakupu</w:t>
      </w:r>
    </w:p>
    <w:p w14:paraId="15A6A4CD" w14:textId="55C7B8AD" w:rsidR="008C3397" w:rsidRDefault="008C3397" w:rsidP="00A70007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……………………………………………………………………………………….</w:t>
      </w:r>
    </w:p>
    <w:p w14:paraId="3C1DB721" w14:textId="0036405A" w:rsidR="008C3397" w:rsidRDefault="008C3397" w:rsidP="008C3397">
      <w:pPr>
        <w:spacing w:before="280" w:after="280"/>
        <w:ind w:left="360"/>
        <w:jc w:val="center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PERSONEL</w:t>
      </w:r>
      <w:r w:rsidR="00102B8F">
        <w:rPr>
          <w:rFonts w:ascii="Arial" w:eastAsia="Arial" w:hAnsi="Arial" w:cs="Arial"/>
          <w:b/>
        </w:rPr>
        <w:t xml:space="preserve"> I DOŚWIADCZENIE</w:t>
      </w:r>
    </w:p>
    <w:p w14:paraId="5ABB6737" w14:textId="77777777" w:rsidR="00102B8F" w:rsidRDefault="00102B8F" w:rsidP="00102B8F">
      <w:pPr>
        <w:jc w:val="center"/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>Wykaz osób, którymi dysponuje Wykonawca, zdolnymi do wykonania zamówienia</w:t>
      </w:r>
    </w:p>
    <w:p w14:paraId="62738E22" w14:textId="30B27F94" w:rsidR="00102B8F" w:rsidRDefault="00102B8F" w:rsidP="00102B8F">
      <w:pPr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Wykonawca oświadcza, iż dysponuje co najmniej jedną osobą, które</w:t>
      </w:r>
      <w:r w:rsidR="001E6805">
        <w:rPr>
          <w:rFonts w:ascii="Arial" w:eastAsia="Arial" w:hAnsi="Arial" w:cs="Arial"/>
        </w:rPr>
        <w:t>j</w:t>
      </w:r>
      <w:r>
        <w:rPr>
          <w:rFonts w:ascii="Arial" w:eastAsia="Arial" w:hAnsi="Arial" w:cs="Arial"/>
        </w:rPr>
        <w:t xml:space="preserve"> może powierzyć realizację przedmiot</w:t>
      </w:r>
      <w:r w:rsidR="001E6805">
        <w:rPr>
          <w:rFonts w:ascii="Arial" w:eastAsia="Arial" w:hAnsi="Arial" w:cs="Arial"/>
        </w:rPr>
        <w:t>u</w:t>
      </w:r>
      <w:r>
        <w:rPr>
          <w:rFonts w:ascii="Arial" w:eastAsia="Arial" w:hAnsi="Arial" w:cs="Arial"/>
        </w:rPr>
        <w:t xml:space="preserve"> </w:t>
      </w:r>
      <w:r w:rsidR="001E6805">
        <w:rPr>
          <w:rFonts w:ascii="Arial" w:eastAsia="Arial" w:hAnsi="Arial" w:cs="Arial"/>
        </w:rPr>
        <w:t>zapytania</w:t>
      </w:r>
      <w:r>
        <w:rPr>
          <w:rFonts w:ascii="Arial" w:eastAsia="Arial" w:hAnsi="Arial" w:cs="Arial"/>
        </w:rPr>
        <w:t xml:space="preserve">. </w:t>
      </w:r>
    </w:p>
    <w:p w14:paraId="06209070" w14:textId="77777777" w:rsidR="00102B8F" w:rsidRDefault="00102B8F" w:rsidP="00102B8F">
      <w:pPr>
        <w:jc w:val="both"/>
        <w:rPr>
          <w:rFonts w:ascii="Arial" w:eastAsia="Arial" w:hAnsi="Arial" w:cs="Arial"/>
        </w:rPr>
      </w:pPr>
    </w:p>
    <w:tbl>
      <w:tblPr>
        <w:tblW w:w="9775" w:type="dxa"/>
        <w:tblInd w:w="-1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677"/>
        <w:gridCol w:w="1317"/>
        <w:gridCol w:w="1590"/>
        <w:gridCol w:w="2070"/>
        <w:gridCol w:w="2145"/>
        <w:gridCol w:w="1976"/>
      </w:tblGrid>
      <w:tr w:rsidR="00102B8F" w14:paraId="630D8655" w14:textId="77777777" w:rsidTr="00BC0E5C">
        <w:tc>
          <w:tcPr>
            <w:tcW w:w="677" w:type="dxa"/>
            <w:vAlign w:val="center"/>
          </w:tcPr>
          <w:p w14:paraId="2A51C340" w14:textId="77777777" w:rsidR="00102B8F" w:rsidRDefault="00102B8F" w:rsidP="00BC0E5C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Lp.</w:t>
            </w:r>
          </w:p>
        </w:tc>
        <w:tc>
          <w:tcPr>
            <w:tcW w:w="1317" w:type="dxa"/>
            <w:vAlign w:val="center"/>
          </w:tcPr>
          <w:p w14:paraId="1DBC2852" w14:textId="77777777" w:rsidR="00102B8F" w:rsidRDefault="00102B8F" w:rsidP="00BC0E5C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Imię i nazwisko</w:t>
            </w:r>
          </w:p>
        </w:tc>
        <w:tc>
          <w:tcPr>
            <w:tcW w:w="1590" w:type="dxa"/>
            <w:vAlign w:val="center"/>
          </w:tcPr>
          <w:p w14:paraId="476BC04B" w14:textId="3976DDA2" w:rsidR="00102B8F" w:rsidRDefault="00102B8F" w:rsidP="00102B8F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Pełniona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rPr>
                <w:rFonts w:ascii="Arial" w:eastAsia="Arial" w:hAnsi="Arial" w:cs="Arial"/>
                <w:b/>
              </w:rPr>
              <w:t>funkcja</w:t>
            </w:r>
          </w:p>
        </w:tc>
        <w:tc>
          <w:tcPr>
            <w:tcW w:w="2070" w:type="dxa"/>
            <w:vAlign w:val="center"/>
          </w:tcPr>
          <w:p w14:paraId="6407B605" w14:textId="47DCBB02" w:rsidR="00102B8F" w:rsidRDefault="00102B8F" w:rsidP="00102B8F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Doświadczenie w przygotowaniu przedmiotu zapytania</w:t>
            </w:r>
          </w:p>
        </w:tc>
        <w:tc>
          <w:tcPr>
            <w:tcW w:w="2145" w:type="dxa"/>
            <w:vAlign w:val="center"/>
          </w:tcPr>
          <w:p w14:paraId="7B5D8100" w14:textId="7B873208" w:rsidR="00102B8F" w:rsidRDefault="00102B8F" w:rsidP="00102B8F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Posiadane wykształcenie, kwalifikacje i doświadczenie zawodowe</w:t>
            </w:r>
          </w:p>
        </w:tc>
        <w:tc>
          <w:tcPr>
            <w:tcW w:w="1976" w:type="dxa"/>
            <w:vAlign w:val="center"/>
          </w:tcPr>
          <w:p w14:paraId="7D69E89B" w14:textId="0C975911" w:rsidR="00102B8F" w:rsidRDefault="00102B8F" w:rsidP="00102B8F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Podstawa do dysponowania osobą</w:t>
            </w:r>
          </w:p>
        </w:tc>
      </w:tr>
      <w:tr w:rsidR="00102B8F" w14:paraId="4F6792D1" w14:textId="77777777" w:rsidTr="00BC0E5C">
        <w:trPr>
          <w:trHeight w:val="560"/>
        </w:trPr>
        <w:tc>
          <w:tcPr>
            <w:tcW w:w="677" w:type="dxa"/>
          </w:tcPr>
          <w:p w14:paraId="18E746D2" w14:textId="77777777" w:rsidR="00102B8F" w:rsidRDefault="00102B8F" w:rsidP="00BC0E5C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1.</w:t>
            </w:r>
          </w:p>
        </w:tc>
        <w:tc>
          <w:tcPr>
            <w:tcW w:w="1317" w:type="dxa"/>
          </w:tcPr>
          <w:p w14:paraId="7B9494E4" w14:textId="77777777" w:rsidR="00102B8F" w:rsidRDefault="00102B8F" w:rsidP="00BC0E5C">
            <w:pPr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1590" w:type="dxa"/>
            <w:vAlign w:val="center"/>
          </w:tcPr>
          <w:p w14:paraId="0E20EE49" w14:textId="77777777" w:rsidR="00102B8F" w:rsidRDefault="00102B8F" w:rsidP="00BC0E5C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2070" w:type="dxa"/>
          </w:tcPr>
          <w:p w14:paraId="206218F3" w14:textId="77777777" w:rsidR="00102B8F" w:rsidRDefault="00102B8F" w:rsidP="00BC0E5C">
            <w:pPr>
              <w:rPr>
                <w:rFonts w:ascii="Arial" w:eastAsia="Arial" w:hAnsi="Arial" w:cs="Arial"/>
              </w:rPr>
            </w:pPr>
          </w:p>
        </w:tc>
        <w:tc>
          <w:tcPr>
            <w:tcW w:w="2145" w:type="dxa"/>
          </w:tcPr>
          <w:p w14:paraId="6E63DF1E" w14:textId="77777777" w:rsidR="00102B8F" w:rsidRDefault="00102B8F" w:rsidP="00BC0E5C">
            <w:pPr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1976" w:type="dxa"/>
          </w:tcPr>
          <w:p w14:paraId="08736EA0" w14:textId="77777777" w:rsidR="00102B8F" w:rsidRDefault="00102B8F" w:rsidP="00BC0E5C">
            <w:pPr>
              <w:jc w:val="both"/>
              <w:rPr>
                <w:rFonts w:ascii="Arial" w:eastAsia="Arial" w:hAnsi="Arial" w:cs="Arial"/>
              </w:rPr>
            </w:pPr>
          </w:p>
        </w:tc>
      </w:tr>
    </w:tbl>
    <w:p w14:paraId="3C7F7386" w14:textId="77777777" w:rsidR="00F21AE1" w:rsidRDefault="00F21AE1" w:rsidP="008C3397">
      <w:pPr>
        <w:rPr>
          <w:rFonts w:ascii="Arial" w:eastAsia="Arial" w:hAnsi="Arial" w:cs="Arial"/>
        </w:rPr>
      </w:pPr>
    </w:p>
    <w:p w14:paraId="47F1A179" w14:textId="047FF8FB" w:rsidR="008C3397" w:rsidRDefault="008C3397" w:rsidP="008C3397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Czas związania ofertą - ……………………………………………………………………………</w:t>
      </w:r>
    </w:p>
    <w:p w14:paraId="3F1B78B6" w14:textId="77777777" w:rsidR="00F21AE1" w:rsidRDefault="00F21AE1" w:rsidP="008C3397">
      <w:pPr>
        <w:rPr>
          <w:rFonts w:ascii="Arial" w:eastAsia="Arial" w:hAnsi="Arial" w:cs="Arial"/>
          <w:b/>
        </w:rPr>
      </w:pPr>
    </w:p>
    <w:p w14:paraId="1BCC677D" w14:textId="007FBA51" w:rsidR="008C3397" w:rsidRDefault="008C3397" w:rsidP="008C3397">
      <w:pPr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>Oświadczenia:</w:t>
      </w:r>
    </w:p>
    <w:p w14:paraId="0BAAF9A9" w14:textId="77777777" w:rsidR="008C3397" w:rsidRDefault="008C3397" w:rsidP="008C3397">
      <w:pPr>
        <w:numPr>
          <w:ilvl w:val="0"/>
          <w:numId w:val="10"/>
        </w:numPr>
        <w:spacing w:after="0" w:line="240" w:lineRule="auto"/>
        <w:ind w:hanging="36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Wykonawca oświadcza, iż wyżej wymienione osoby wyraziły zgodę na przetwarzanie ich danych osobowych dla celów związanych z wyborem wykonawcy w ramach przedmiotowego zapytania, zgodnie z ustawą z dnia 29 sierpnia 1997 r. o ochronie danych osobowych (tj. Dz. U. Nr 101 z 2002 r., poz. 926 z późn. zm.).</w:t>
      </w:r>
    </w:p>
    <w:p w14:paraId="3938744E" w14:textId="77777777" w:rsidR="008C3397" w:rsidRDefault="008C3397" w:rsidP="008C3397">
      <w:pPr>
        <w:numPr>
          <w:ilvl w:val="0"/>
          <w:numId w:val="10"/>
        </w:numPr>
        <w:spacing w:after="0" w:line="240" w:lineRule="auto"/>
        <w:ind w:hanging="36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Oświadczam, iż zapoznałem się z treścią zapytania ofertowego, nie wnoszę żadnych zastrzeżeń oraz uzyskałem niezbędne informacje do przygotowania oferty.</w:t>
      </w:r>
    </w:p>
    <w:p w14:paraId="45D298BF" w14:textId="77777777" w:rsidR="008C3397" w:rsidRDefault="008C3397" w:rsidP="008C3397">
      <w:pPr>
        <w:rPr>
          <w:rFonts w:ascii="Arial" w:eastAsia="Arial" w:hAnsi="Arial" w:cs="Arial"/>
        </w:rPr>
      </w:pPr>
    </w:p>
    <w:p w14:paraId="3B3AAB02" w14:textId="77777777" w:rsidR="008C3397" w:rsidRDefault="008C3397" w:rsidP="008C3397">
      <w:pPr>
        <w:rPr>
          <w:rFonts w:ascii="Arial" w:eastAsia="Arial" w:hAnsi="Arial" w:cs="Arial"/>
        </w:rPr>
      </w:pPr>
    </w:p>
    <w:p w14:paraId="54BF3A7A" w14:textId="77777777" w:rsidR="008C3397" w:rsidRDefault="008C3397" w:rsidP="008C3397">
      <w:pPr>
        <w:rPr>
          <w:rFonts w:ascii="Arial" w:eastAsia="Arial" w:hAnsi="Arial" w:cs="Arial"/>
        </w:rPr>
      </w:pPr>
    </w:p>
    <w:tbl>
      <w:tblPr>
        <w:tblW w:w="9212" w:type="dxa"/>
        <w:jc w:val="center"/>
        <w:tblLayout w:type="fixed"/>
        <w:tblLook w:val="0000" w:firstRow="0" w:lastRow="0" w:firstColumn="0" w:lastColumn="0" w:noHBand="0" w:noVBand="0"/>
      </w:tblPr>
      <w:tblGrid>
        <w:gridCol w:w="4606"/>
        <w:gridCol w:w="4606"/>
      </w:tblGrid>
      <w:tr w:rsidR="008C3397" w14:paraId="26A7816D" w14:textId="77777777" w:rsidTr="00781F7F">
        <w:trPr>
          <w:jc w:val="center"/>
        </w:trPr>
        <w:tc>
          <w:tcPr>
            <w:tcW w:w="4606" w:type="dxa"/>
          </w:tcPr>
          <w:p w14:paraId="4733307D" w14:textId="77777777" w:rsidR="008C3397" w:rsidRDefault="008C3397" w:rsidP="00781F7F">
            <w:pPr>
              <w:spacing w:line="36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…………………………………….……….</w:t>
            </w:r>
          </w:p>
        </w:tc>
        <w:tc>
          <w:tcPr>
            <w:tcW w:w="4606" w:type="dxa"/>
          </w:tcPr>
          <w:p w14:paraId="11D800E8" w14:textId="77777777" w:rsidR="008C3397" w:rsidRDefault="008C3397" w:rsidP="00781F7F">
            <w:pPr>
              <w:spacing w:line="36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…………………………………….……….</w:t>
            </w:r>
          </w:p>
        </w:tc>
      </w:tr>
      <w:tr w:rsidR="008C3397" w14:paraId="492E1ED2" w14:textId="77777777" w:rsidTr="00781F7F">
        <w:trPr>
          <w:jc w:val="center"/>
        </w:trPr>
        <w:tc>
          <w:tcPr>
            <w:tcW w:w="4606" w:type="dxa"/>
          </w:tcPr>
          <w:p w14:paraId="031CEE78" w14:textId="77777777" w:rsidR="008C3397" w:rsidRDefault="008C3397" w:rsidP="00781F7F">
            <w:pPr>
              <w:spacing w:line="36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i/>
              </w:rPr>
              <w:t>Miejscowość, data</w:t>
            </w:r>
          </w:p>
        </w:tc>
        <w:tc>
          <w:tcPr>
            <w:tcW w:w="4606" w:type="dxa"/>
          </w:tcPr>
          <w:p w14:paraId="07F52A18" w14:textId="77777777" w:rsidR="008C3397" w:rsidRDefault="008C3397" w:rsidP="00781F7F">
            <w:pPr>
              <w:tabs>
                <w:tab w:val="left" w:pos="1701"/>
              </w:tabs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i/>
              </w:rPr>
              <w:t>Czytelny podpis osoby upoważnionej</w:t>
            </w:r>
          </w:p>
          <w:p w14:paraId="635C8C8C" w14:textId="77777777" w:rsidR="008C3397" w:rsidRDefault="008C3397" w:rsidP="00781F7F">
            <w:pPr>
              <w:tabs>
                <w:tab w:val="left" w:pos="1701"/>
              </w:tabs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i/>
              </w:rPr>
              <w:t>do  reprezentowania  Wykonawcę</w:t>
            </w:r>
          </w:p>
          <w:p w14:paraId="7088BFAC" w14:textId="77777777" w:rsidR="008C3397" w:rsidRDefault="008C3397" w:rsidP="00781F7F">
            <w:pPr>
              <w:tabs>
                <w:tab w:val="left" w:pos="1701"/>
              </w:tabs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i/>
              </w:rPr>
              <w:t>oraz pieczęć imienna</w:t>
            </w:r>
          </w:p>
        </w:tc>
      </w:tr>
      <w:tr w:rsidR="008C3397" w14:paraId="08DDD4D9" w14:textId="77777777" w:rsidTr="00781F7F">
        <w:trPr>
          <w:trHeight w:val="1120"/>
          <w:jc w:val="center"/>
        </w:trPr>
        <w:tc>
          <w:tcPr>
            <w:tcW w:w="9212" w:type="dxa"/>
            <w:gridSpan w:val="2"/>
          </w:tcPr>
          <w:p w14:paraId="09614984" w14:textId="77777777" w:rsidR="008C3397" w:rsidRDefault="008C3397" w:rsidP="00781F7F">
            <w:pPr>
              <w:tabs>
                <w:tab w:val="left" w:pos="1701"/>
              </w:tabs>
              <w:jc w:val="center"/>
              <w:rPr>
                <w:rFonts w:ascii="Arial" w:eastAsia="Arial" w:hAnsi="Arial" w:cs="Arial"/>
                <w:i/>
              </w:rPr>
            </w:pPr>
          </w:p>
          <w:p w14:paraId="744DFDA7" w14:textId="77777777" w:rsidR="008C3397" w:rsidRDefault="008C3397" w:rsidP="00781F7F">
            <w:pPr>
              <w:tabs>
                <w:tab w:val="left" w:pos="1701"/>
              </w:tabs>
              <w:jc w:val="center"/>
              <w:rPr>
                <w:rFonts w:ascii="Arial" w:eastAsia="Arial" w:hAnsi="Arial" w:cs="Arial"/>
                <w:i/>
              </w:rPr>
            </w:pPr>
          </w:p>
          <w:p w14:paraId="6F08F26A" w14:textId="77777777" w:rsidR="008C3397" w:rsidRDefault="008C3397" w:rsidP="00781F7F">
            <w:pPr>
              <w:tabs>
                <w:tab w:val="left" w:pos="1701"/>
              </w:tabs>
              <w:jc w:val="center"/>
              <w:rPr>
                <w:rFonts w:ascii="Arial" w:eastAsia="Arial" w:hAnsi="Arial" w:cs="Arial"/>
                <w:i/>
              </w:rPr>
            </w:pPr>
          </w:p>
          <w:p w14:paraId="4548CB5D" w14:textId="77777777" w:rsidR="008C3397" w:rsidRDefault="008C3397" w:rsidP="00781F7F">
            <w:pPr>
              <w:tabs>
                <w:tab w:val="left" w:pos="1701"/>
              </w:tabs>
              <w:jc w:val="center"/>
              <w:rPr>
                <w:rFonts w:ascii="Arial" w:eastAsia="Arial" w:hAnsi="Arial" w:cs="Arial"/>
                <w:i/>
              </w:rPr>
            </w:pPr>
          </w:p>
          <w:p w14:paraId="14AE7632" w14:textId="77777777" w:rsidR="008C3397" w:rsidRDefault="008C3397" w:rsidP="00781F7F">
            <w:pPr>
              <w:tabs>
                <w:tab w:val="left" w:pos="1701"/>
              </w:tabs>
              <w:jc w:val="center"/>
              <w:rPr>
                <w:rFonts w:ascii="Arial" w:eastAsia="Arial" w:hAnsi="Arial" w:cs="Arial"/>
                <w:i/>
              </w:rPr>
            </w:pPr>
          </w:p>
          <w:p w14:paraId="03F9139D" w14:textId="77777777" w:rsidR="008C3397" w:rsidRDefault="008C3397" w:rsidP="00781F7F">
            <w:pPr>
              <w:tabs>
                <w:tab w:val="left" w:pos="1701"/>
              </w:tabs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i/>
              </w:rPr>
              <w:t>…………………………………….…</w:t>
            </w:r>
          </w:p>
          <w:p w14:paraId="05723166" w14:textId="77777777" w:rsidR="008C3397" w:rsidRDefault="008C3397" w:rsidP="00781F7F">
            <w:pPr>
              <w:tabs>
                <w:tab w:val="left" w:pos="1701"/>
              </w:tabs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i/>
              </w:rPr>
              <w:t>Pieczęć  firmowa</w:t>
            </w:r>
          </w:p>
        </w:tc>
      </w:tr>
    </w:tbl>
    <w:p w14:paraId="4F6E0314" w14:textId="77777777" w:rsidR="008C3397" w:rsidRPr="008C3397" w:rsidRDefault="008C3397" w:rsidP="008C3397"/>
    <w:sectPr w:rsidR="008C3397" w:rsidRPr="008C3397" w:rsidSect="00F21AE1">
      <w:headerReference w:type="default" r:id="rId7"/>
      <w:pgSz w:w="11906" w:h="16838"/>
      <w:pgMar w:top="0" w:right="1417" w:bottom="85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4B0FFE" w14:textId="77777777" w:rsidR="00C8131D" w:rsidRDefault="00C8131D" w:rsidP="00B91C45">
      <w:pPr>
        <w:spacing w:after="0" w:line="240" w:lineRule="auto"/>
      </w:pPr>
      <w:r>
        <w:separator/>
      </w:r>
    </w:p>
  </w:endnote>
  <w:endnote w:type="continuationSeparator" w:id="0">
    <w:p w14:paraId="1195A478" w14:textId="77777777" w:rsidR="00C8131D" w:rsidRDefault="00C8131D" w:rsidP="00B91C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F9857B" w14:textId="77777777" w:rsidR="00C8131D" w:rsidRDefault="00C8131D" w:rsidP="00B91C45">
      <w:pPr>
        <w:spacing w:after="0" w:line="240" w:lineRule="auto"/>
      </w:pPr>
      <w:r>
        <w:separator/>
      </w:r>
    </w:p>
  </w:footnote>
  <w:footnote w:type="continuationSeparator" w:id="0">
    <w:p w14:paraId="158B466C" w14:textId="77777777" w:rsidR="00C8131D" w:rsidRDefault="00C8131D" w:rsidP="00B91C4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BFEC69" w14:textId="12E79AD3" w:rsidR="00B91C45" w:rsidRDefault="00B91C45" w:rsidP="000B3643">
    <w:pPr>
      <w:pStyle w:val="Nagwek"/>
      <w:spacing w:line="360" w:lineRule="auto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4919B4"/>
    <w:multiLevelType w:val="hybridMultilevel"/>
    <w:tmpl w:val="41FCDD78"/>
    <w:lvl w:ilvl="0" w:tplc="0409000F">
      <w:start w:val="1"/>
      <w:numFmt w:val="decimal"/>
      <w:lvlText w:val="%1."/>
      <w:lvlJc w:val="left"/>
      <w:pPr>
        <w:ind w:left="644" w:hanging="360"/>
      </w:pPr>
    </w:lvl>
    <w:lvl w:ilvl="1" w:tplc="04090019">
      <w:start w:val="1"/>
      <w:numFmt w:val="lowerLetter"/>
      <w:lvlText w:val="%2."/>
      <w:lvlJc w:val="left"/>
      <w:pPr>
        <w:ind w:left="1364" w:hanging="360"/>
      </w:pPr>
    </w:lvl>
    <w:lvl w:ilvl="2" w:tplc="0409001B">
      <w:start w:val="1"/>
      <w:numFmt w:val="lowerRoman"/>
      <w:lvlText w:val="%3."/>
      <w:lvlJc w:val="right"/>
      <w:pPr>
        <w:ind w:left="2084" w:hanging="180"/>
      </w:pPr>
    </w:lvl>
    <w:lvl w:ilvl="3" w:tplc="0409000F">
      <w:start w:val="1"/>
      <w:numFmt w:val="decimal"/>
      <w:lvlText w:val="%4."/>
      <w:lvlJc w:val="left"/>
      <w:pPr>
        <w:ind w:left="2804" w:hanging="360"/>
      </w:pPr>
    </w:lvl>
    <w:lvl w:ilvl="4" w:tplc="04090019">
      <w:start w:val="1"/>
      <w:numFmt w:val="lowerLetter"/>
      <w:lvlText w:val="%5."/>
      <w:lvlJc w:val="left"/>
      <w:pPr>
        <w:ind w:left="3524" w:hanging="360"/>
      </w:pPr>
    </w:lvl>
    <w:lvl w:ilvl="5" w:tplc="0409001B">
      <w:start w:val="1"/>
      <w:numFmt w:val="lowerRoman"/>
      <w:lvlText w:val="%6."/>
      <w:lvlJc w:val="right"/>
      <w:pPr>
        <w:ind w:left="4244" w:hanging="180"/>
      </w:pPr>
    </w:lvl>
    <w:lvl w:ilvl="6" w:tplc="0409000F">
      <w:start w:val="1"/>
      <w:numFmt w:val="decimal"/>
      <w:lvlText w:val="%7."/>
      <w:lvlJc w:val="left"/>
      <w:pPr>
        <w:ind w:left="4964" w:hanging="360"/>
      </w:pPr>
    </w:lvl>
    <w:lvl w:ilvl="7" w:tplc="04090019">
      <w:start w:val="1"/>
      <w:numFmt w:val="lowerLetter"/>
      <w:lvlText w:val="%8."/>
      <w:lvlJc w:val="left"/>
      <w:pPr>
        <w:ind w:left="5684" w:hanging="360"/>
      </w:pPr>
    </w:lvl>
    <w:lvl w:ilvl="8" w:tplc="0409001B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20575728"/>
    <w:multiLevelType w:val="hybridMultilevel"/>
    <w:tmpl w:val="F1283F0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38B4007A"/>
    <w:multiLevelType w:val="multilevel"/>
    <w:tmpl w:val="DBFC05B2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422735C"/>
    <w:multiLevelType w:val="hybridMultilevel"/>
    <w:tmpl w:val="EC504D8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0F">
      <w:start w:val="1"/>
      <w:numFmt w:val="decimal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7BE22EFC">
      <w:start w:val="1"/>
      <w:numFmt w:val="lowerLetter"/>
      <w:lvlText w:val="%4)"/>
      <w:lvlJc w:val="left"/>
      <w:pPr>
        <w:ind w:left="252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5C83541F"/>
    <w:multiLevelType w:val="multilevel"/>
    <w:tmpl w:val="C6E4CB7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4B96097"/>
    <w:multiLevelType w:val="multilevel"/>
    <w:tmpl w:val="B2AACE84"/>
    <w:lvl w:ilvl="0">
      <w:start w:val="1"/>
      <w:numFmt w:val="decimal"/>
      <w:lvlText w:val="%1."/>
      <w:lvlJc w:val="left"/>
      <w:pPr>
        <w:ind w:left="644" w:hanging="359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364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084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04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524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244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4964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684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04" w:hanging="180"/>
      </w:pPr>
      <w:rPr>
        <w:vertAlign w:val="baseline"/>
      </w:rPr>
    </w:lvl>
  </w:abstractNum>
  <w:abstractNum w:abstractNumId="6" w15:restartNumberingAfterBreak="0">
    <w:nsid w:val="66452DA7"/>
    <w:multiLevelType w:val="multilevel"/>
    <w:tmpl w:val="131690D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7" w15:restartNumberingAfterBreak="0">
    <w:nsid w:val="671C6039"/>
    <w:multiLevelType w:val="multilevel"/>
    <w:tmpl w:val="4E36CD8E"/>
    <w:lvl w:ilvl="0">
      <w:start w:val="1"/>
      <w:numFmt w:val="upp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68B169F"/>
    <w:multiLevelType w:val="hybridMultilevel"/>
    <w:tmpl w:val="54B2C9D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FDF6787"/>
    <w:multiLevelType w:val="multilevel"/>
    <w:tmpl w:val="E22C399E"/>
    <w:lvl w:ilvl="0">
      <w:start w:val="1"/>
      <w:numFmt w:val="upp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894346802">
    <w:abstractNumId w:val="6"/>
  </w:num>
  <w:num w:numId="2" w16cid:durableId="1060640999">
    <w:abstractNumId w:val="9"/>
  </w:num>
  <w:num w:numId="3" w16cid:durableId="1225800361">
    <w:abstractNumId w:val="7"/>
  </w:num>
  <w:num w:numId="4" w16cid:durableId="1556114675">
    <w:abstractNumId w:val="2"/>
  </w:num>
  <w:num w:numId="5" w16cid:durableId="1176268719">
    <w:abstractNumId w:val="4"/>
  </w:num>
  <w:num w:numId="6" w16cid:durableId="36317445">
    <w:abstractNumId w:val="1"/>
  </w:num>
  <w:num w:numId="7" w16cid:durableId="1247112479">
    <w:abstractNumId w:val="3"/>
  </w:num>
  <w:num w:numId="8" w16cid:durableId="185388336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87019039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60553350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0F03"/>
    <w:rsid w:val="00036243"/>
    <w:rsid w:val="000B3643"/>
    <w:rsid w:val="00102B8F"/>
    <w:rsid w:val="0016323E"/>
    <w:rsid w:val="001845B6"/>
    <w:rsid w:val="001E6805"/>
    <w:rsid w:val="003C5861"/>
    <w:rsid w:val="00490E96"/>
    <w:rsid w:val="004A7379"/>
    <w:rsid w:val="00510F4A"/>
    <w:rsid w:val="00586578"/>
    <w:rsid w:val="005A1862"/>
    <w:rsid w:val="00611304"/>
    <w:rsid w:val="00615A38"/>
    <w:rsid w:val="006D1823"/>
    <w:rsid w:val="0070707B"/>
    <w:rsid w:val="007A50F6"/>
    <w:rsid w:val="007C4E3B"/>
    <w:rsid w:val="00821F72"/>
    <w:rsid w:val="008C3397"/>
    <w:rsid w:val="0093348D"/>
    <w:rsid w:val="00942871"/>
    <w:rsid w:val="009451EC"/>
    <w:rsid w:val="009744A0"/>
    <w:rsid w:val="009D4F4A"/>
    <w:rsid w:val="00A60F03"/>
    <w:rsid w:val="00A70007"/>
    <w:rsid w:val="00A70EC8"/>
    <w:rsid w:val="00A800BA"/>
    <w:rsid w:val="00AE3BBC"/>
    <w:rsid w:val="00B91C45"/>
    <w:rsid w:val="00B93F46"/>
    <w:rsid w:val="00C8131D"/>
    <w:rsid w:val="00C93A4F"/>
    <w:rsid w:val="00CC7884"/>
    <w:rsid w:val="00D057D5"/>
    <w:rsid w:val="00E35D66"/>
    <w:rsid w:val="00E65891"/>
    <w:rsid w:val="00E9092E"/>
    <w:rsid w:val="00EF7730"/>
    <w:rsid w:val="00F21AE1"/>
    <w:rsid w:val="00F55E5A"/>
    <w:rsid w:val="00FC09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717F65D"/>
  <w15:chartTrackingRefBased/>
  <w15:docId w15:val="{70F753C4-7BA9-4D94-B8B1-C884FF8B83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rsid w:val="00A60F03"/>
    <w:pPr>
      <w:pBdr>
        <w:top w:val="nil"/>
        <w:left w:val="nil"/>
        <w:bottom w:val="nil"/>
        <w:right w:val="nil"/>
        <w:between w:val="nil"/>
      </w:pBdr>
    </w:pPr>
    <w:rPr>
      <w:rFonts w:ascii="Calibri" w:eastAsia="Calibri" w:hAnsi="Calibri" w:cs="Calibri"/>
      <w:color w:val="00000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91C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91C45"/>
  </w:style>
  <w:style w:type="paragraph" w:styleId="Stopka">
    <w:name w:val="footer"/>
    <w:basedOn w:val="Normalny"/>
    <w:link w:val="StopkaZnak"/>
    <w:uiPriority w:val="99"/>
    <w:unhideWhenUsed/>
    <w:rsid w:val="00B91C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91C45"/>
  </w:style>
  <w:style w:type="paragraph" w:styleId="Akapitzlist">
    <w:name w:val="List Paragraph"/>
    <w:basedOn w:val="Normalny"/>
    <w:uiPriority w:val="34"/>
    <w:qFormat/>
    <w:rsid w:val="00E65891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120" w:line="360" w:lineRule="auto"/>
      <w:ind w:left="720"/>
      <w:contextualSpacing/>
    </w:pPr>
    <w:rPr>
      <w:rFonts w:ascii="Times New Roman" w:eastAsiaTheme="minorHAnsi" w:hAnsi="Times New Roman" w:cstheme="minorBidi"/>
      <w:color w:val="auto"/>
      <w:sz w:val="24"/>
      <w:lang w:eastAsia="en-US"/>
    </w:rPr>
  </w:style>
  <w:style w:type="paragraph" w:customStyle="1" w:styleId="Default">
    <w:name w:val="Default"/>
    <w:rsid w:val="009D4F4A"/>
    <w:pPr>
      <w:autoSpaceDE w:val="0"/>
      <w:autoSpaceDN w:val="0"/>
      <w:adjustRightInd w:val="0"/>
      <w:spacing w:after="0" w:line="240" w:lineRule="auto"/>
    </w:pPr>
    <w:rPr>
      <w:rFonts w:ascii="Segoe UI" w:eastAsia="Times New Roman" w:hAnsi="Segoe UI" w:cs="Segoe UI"/>
      <w:color w:val="000000"/>
      <w:sz w:val="24"/>
      <w:szCs w:val="24"/>
      <w:lang w:eastAsia="pl-PL"/>
    </w:rPr>
  </w:style>
  <w:style w:type="paragraph" w:customStyle="1" w:styleId="Akapitzlist2">
    <w:name w:val="Akapit z listą2"/>
    <w:basedOn w:val="Normalny"/>
    <w:uiPriority w:val="34"/>
    <w:qFormat/>
    <w:rsid w:val="008C339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line="240" w:lineRule="auto"/>
      <w:ind w:left="708"/>
    </w:pPr>
    <w:rPr>
      <w:rFonts w:ascii="Times New Roman" w:eastAsia="Times New Roman" w:hAnsi="Times New Roman" w:cs="Times New Roman"/>
      <w:color w:val="auto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56044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Instytut\Desktop\Inkubator%20Innowacyjno&#347;ci%202.0\4.%20Logotypy%20i%20szablony\szablon_II2.0_RGB_aktualne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szablon_II2.0_RGB_aktualne</Template>
  <TotalTime>19</TotalTime>
  <Pages>2</Pages>
  <Words>242</Words>
  <Characters>1458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Instytut</dc:creator>
  <cp:keywords/>
  <dc:description/>
  <cp:lastModifiedBy>Instytut</cp:lastModifiedBy>
  <cp:revision>15</cp:revision>
  <cp:lastPrinted>2019-07-24T05:52:00Z</cp:lastPrinted>
  <dcterms:created xsi:type="dcterms:W3CDTF">2019-07-24T05:58:00Z</dcterms:created>
  <dcterms:modified xsi:type="dcterms:W3CDTF">2025-05-21T10:59:00Z</dcterms:modified>
</cp:coreProperties>
</file>